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16104A" w:rsidRPr="003F3B4E" w:rsidRDefault="00D5274F" w:rsidP="0016104A">
            <w:pPr>
              <w:pStyle w:val="Brnopopistext"/>
            </w:pPr>
            <w:r w:rsidRPr="00D5274F">
              <w:t>MMB/0387559/2019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3F3B4E" w:rsidRDefault="0016104A" w:rsidP="0016104A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>Mgr. Lenka Novotná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>+420 542 175 215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16104A" w:rsidTr="00F0481D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>novotna.lenka.kmzv@brno.cz</w:t>
            </w:r>
          </w:p>
        </w:tc>
        <w:tc>
          <w:tcPr>
            <w:tcW w:w="2921" w:type="dxa"/>
            <w:vMerge/>
          </w:tcPr>
          <w:p w:rsidR="0016104A" w:rsidRPr="00924B98" w:rsidRDefault="0016104A" w:rsidP="0016104A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16104A" w:rsidTr="00CC36EE">
        <w:trPr>
          <w:trHeight w:val="80"/>
        </w:trPr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16104A" w:rsidRPr="003F3B4E" w:rsidRDefault="0016104A" w:rsidP="0016104A">
            <w:pPr>
              <w:pStyle w:val="Brnopopistext"/>
            </w:pPr>
            <w:r>
              <w:t>16. 9. 2019</w:t>
            </w:r>
          </w:p>
        </w:tc>
        <w:tc>
          <w:tcPr>
            <w:tcW w:w="2921" w:type="dxa"/>
          </w:tcPr>
          <w:p w:rsidR="0016104A" w:rsidRDefault="0016104A" w:rsidP="0016104A">
            <w:pPr>
              <w:pStyle w:val="Brnopopistext"/>
            </w:pPr>
          </w:p>
        </w:tc>
      </w:tr>
      <w:tr w:rsidR="0016104A" w:rsidTr="00C27ECF">
        <w:tc>
          <w:tcPr>
            <w:tcW w:w="2268" w:type="dxa"/>
          </w:tcPr>
          <w:p w:rsidR="0016104A" w:rsidRPr="00416897" w:rsidRDefault="0016104A" w:rsidP="0016104A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16104A" w:rsidRDefault="00295E6E" w:rsidP="0016104A">
            <w:pPr>
              <w:pStyle w:val="Brnopopistext"/>
            </w:pPr>
            <w:r>
              <w:t>1</w:t>
            </w:r>
          </w:p>
        </w:tc>
        <w:tc>
          <w:tcPr>
            <w:tcW w:w="2921" w:type="dxa"/>
          </w:tcPr>
          <w:p w:rsidR="0016104A" w:rsidRDefault="0016104A" w:rsidP="0016104A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16104A" w:rsidRPr="00DC31B5" w:rsidRDefault="0016104A" w:rsidP="0016104A">
      <w:pPr>
        <w:rPr>
          <w:b/>
        </w:rPr>
      </w:pPr>
      <w:r w:rsidRPr="00DC31B5">
        <w:rPr>
          <w:b/>
        </w:rPr>
        <w:t xml:space="preserve">Průzkum trhu na </w:t>
      </w:r>
      <w:r>
        <w:rPr>
          <w:b/>
        </w:rPr>
        <w:t xml:space="preserve">dodávku </w:t>
      </w:r>
      <w:r w:rsidRPr="00DC31B5">
        <w:rPr>
          <w:b/>
        </w:rPr>
        <w:t>Reklamní předmět – svazek klíčů k akci „30 let svobody v Brně“</w:t>
      </w:r>
    </w:p>
    <w:p w:rsidR="0016104A" w:rsidRPr="00295E6E" w:rsidRDefault="0016104A" w:rsidP="0016104A">
      <w:pPr>
        <w:rPr>
          <w:sz w:val="16"/>
          <w:szCs w:val="16"/>
        </w:rPr>
      </w:pPr>
    </w:p>
    <w:p w:rsidR="0016104A" w:rsidRDefault="0016104A" w:rsidP="0016104A">
      <w:r w:rsidRPr="00DC31B5">
        <w:t xml:space="preserve">Statutární město Brno, zastoupené </w:t>
      </w:r>
      <w:r>
        <w:t>Kanceláří marketingu a cestovního ruchu</w:t>
      </w:r>
      <w:r w:rsidRPr="00DC31B5">
        <w:t xml:space="preserve"> Vás ve vazbě na zákon č.</w:t>
      </w:r>
      <w:r>
        <w:t> </w:t>
      </w:r>
      <w:r w:rsidRPr="00DC31B5">
        <w:t>134/2016 Sb., o</w:t>
      </w:r>
      <w:r>
        <w:t xml:space="preserve"> </w:t>
      </w:r>
      <w:r w:rsidRPr="00DC31B5">
        <w:t xml:space="preserve">zadávání veřejných zakázek a ve smyslu Metodiky zadávání veřejných zakázek </w:t>
      </w:r>
      <w:r>
        <w:t>malého rozsahu</w:t>
      </w:r>
      <w:r w:rsidRPr="00DC31B5">
        <w:t xml:space="preserve">, poptává na veřejnou zakázku malého rozsahu na </w:t>
      </w:r>
      <w:r>
        <w:t>dodávku r</w:t>
      </w:r>
      <w:r w:rsidRPr="00DC31B5">
        <w:t>eklamní</w:t>
      </w:r>
      <w:r>
        <w:t>ho</w:t>
      </w:r>
      <w:r w:rsidRPr="00DC31B5">
        <w:t xml:space="preserve"> předmět – svazek klíčů k akci „30 let svobody v Brně“.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Zadávací podmínky, včetně návrhu smlouvy o dílo, tvoří přílohu tohoto dopisu.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Uchazeč podáním nabídky na tuto zakázku:</w:t>
      </w:r>
    </w:p>
    <w:p w:rsidR="0016104A" w:rsidRDefault="0016104A" w:rsidP="00295E6E">
      <w:pPr>
        <w:pStyle w:val="Odstavecseseznamem"/>
        <w:numPr>
          <w:ilvl w:val="0"/>
          <w:numId w:val="11"/>
        </w:numPr>
      </w:pPr>
      <w:r>
        <w:t>souhlasí se zveřejněním svých identifikačních údajů i v případě, že se jedná o osobní údaje, při projednávání a rozhodování o výsledcích nabídkového řízení, v zápisech ze zasedání orgánů města Brna a v jejich usneseních,</w:t>
      </w:r>
    </w:p>
    <w:p w:rsidR="0016104A" w:rsidRDefault="0016104A" w:rsidP="00295E6E">
      <w:pPr>
        <w:pStyle w:val="Odstavecseseznamem"/>
        <w:numPr>
          <w:ilvl w:val="0"/>
          <w:numId w:val="11"/>
        </w:numPr>
      </w:pPr>
      <w:r>
        <w:t>souhlasí se zveřejněním smlouvy o dílo na předmětnou zakázku zadavatelem dle platných předpisů.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pPr>
        <w:rPr>
          <w:szCs w:val="20"/>
        </w:rPr>
      </w:pPr>
      <w:r>
        <w:rPr>
          <w:szCs w:val="20"/>
        </w:rPr>
        <w:t xml:space="preserve">Nabídky, které </w:t>
      </w:r>
      <w:r>
        <w:t>Kancelář marketingu a cestovního ruchu</w:t>
      </w:r>
      <w:r w:rsidRPr="00DC31B5">
        <w:t xml:space="preserve"> </w:t>
      </w:r>
      <w:r>
        <w:rPr>
          <w:szCs w:val="20"/>
        </w:rPr>
        <w:t>obdrží v rámci provedené poptávky, budou po otevření posouzeny, předloženy orgánům města Brna ke schválení a s vybraným uchazečem bude uzavřena smlouva o dílo.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 w:rsidRPr="00DC31B5">
        <w:t xml:space="preserve">Kontaktní osoba zadavatele: </w:t>
      </w:r>
      <w:r>
        <w:t>Mgr. Lenka Novotná</w:t>
      </w:r>
      <w:r w:rsidRPr="00DC31B5">
        <w:t xml:space="preserve">, </w:t>
      </w:r>
      <w:r w:rsidR="00295E6E">
        <w:t xml:space="preserve">e-mail: </w:t>
      </w:r>
      <w:r w:rsidRPr="00DC31B5">
        <w:t>novotna.lenka.kmzv@brno.cz</w:t>
      </w:r>
      <w:r>
        <w:t>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 xml:space="preserve">Vaši nabídku předejte do 24. 9. 2019 do 10.00 hod. </w:t>
      </w:r>
      <w:r w:rsidRPr="00DC31B5">
        <w:t>v neprůhledné obálce s názvem veřejné zakázky a</w:t>
      </w:r>
      <w:r>
        <w:t> </w:t>
      </w:r>
      <w:r w:rsidRPr="00DC31B5">
        <w:t>nápisem „Neotevírat“</w:t>
      </w:r>
      <w:r>
        <w:t xml:space="preserve"> na sekretariát </w:t>
      </w:r>
      <w:r w:rsidRPr="00DC31B5">
        <w:t>Kanceláře marketingu a cestovního ruchu (Husova 3, Brno, dveře č.</w:t>
      </w:r>
      <w:r>
        <w:t> </w:t>
      </w:r>
      <w:r w:rsidRPr="00DC31B5">
        <w:t>401)</w:t>
      </w:r>
      <w:r>
        <w:t>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O výsledku posouzení Vaší nabídky budete vyrozuměni.</w:t>
      </w:r>
    </w:p>
    <w:p w:rsidR="0016104A" w:rsidRPr="00295E6E" w:rsidRDefault="0016104A" w:rsidP="0016104A">
      <w:pPr>
        <w:rPr>
          <w:sz w:val="10"/>
          <w:szCs w:val="10"/>
        </w:rPr>
      </w:pPr>
    </w:p>
    <w:p w:rsidR="0016104A" w:rsidRDefault="0016104A" w:rsidP="0016104A">
      <w:r>
        <w:t>S pozdravem</w:t>
      </w:r>
    </w:p>
    <w:p w:rsidR="0016104A" w:rsidRDefault="0016104A" w:rsidP="0016104A">
      <w:pPr>
        <w:rPr>
          <w:i/>
        </w:rPr>
      </w:pPr>
    </w:p>
    <w:p w:rsidR="0016104A" w:rsidRDefault="0016104A" w:rsidP="0016104A">
      <w:pPr>
        <w:rPr>
          <w:i/>
        </w:rPr>
      </w:pPr>
    </w:p>
    <w:p w:rsidR="00C476B4" w:rsidRDefault="00C476B4" w:rsidP="0016104A">
      <w:pPr>
        <w:rPr>
          <w:i/>
        </w:rPr>
      </w:pPr>
    </w:p>
    <w:p w:rsidR="0016104A" w:rsidRDefault="0016104A" w:rsidP="0016104A">
      <w:r>
        <w:t>Ing. MgA. Barbora Podhrázská</w:t>
      </w:r>
    </w:p>
    <w:p w:rsidR="0016104A" w:rsidRDefault="00295E6E" w:rsidP="0016104A">
      <w:r>
        <w:t>v</w:t>
      </w:r>
      <w:r w:rsidR="0016104A">
        <w:t>edoucí</w:t>
      </w:r>
      <w:r>
        <w:t xml:space="preserve"> </w:t>
      </w:r>
      <w:r w:rsidR="0016104A" w:rsidRPr="003F2A72">
        <w:t>Kancelář</w:t>
      </w:r>
      <w:r w:rsidR="0016104A">
        <w:t>e</w:t>
      </w:r>
      <w:r w:rsidR="0016104A" w:rsidRPr="003F2A72">
        <w:t xml:space="preserve"> marketingu a cestovního ruchu</w:t>
      </w:r>
    </w:p>
    <w:p w:rsidR="00C476B4" w:rsidRDefault="00C476B4" w:rsidP="00DE465B">
      <w:pPr>
        <w:rPr>
          <w:sz w:val="16"/>
          <w:szCs w:val="16"/>
        </w:rPr>
      </w:pPr>
    </w:p>
    <w:p w:rsidR="00C476B4" w:rsidRPr="00295E6E" w:rsidRDefault="00C476B4" w:rsidP="00DE465B">
      <w:pPr>
        <w:rPr>
          <w:sz w:val="16"/>
          <w:szCs w:val="16"/>
        </w:rPr>
      </w:pPr>
    </w:p>
    <w:p w:rsidR="003F5463" w:rsidRPr="00B76277" w:rsidRDefault="004E5B33" w:rsidP="00C476B4">
      <w:pPr>
        <w:tabs>
          <w:tab w:val="left" w:pos="1985"/>
        </w:tabs>
        <w:rPr>
          <w:rFonts w:asciiTheme="minorHAnsi" w:hAnsiTheme="minorHAnsi" w:cstheme="minorHAnsi"/>
          <w:sz w:val="18"/>
          <w:szCs w:val="18"/>
        </w:rPr>
      </w:pPr>
      <w:r w:rsidRPr="00FA6F44">
        <w:rPr>
          <w:b/>
          <w:color w:val="FF0000"/>
          <w:sz w:val="16"/>
          <w:szCs w:val="16"/>
        </w:rPr>
        <w:t>PŘÍLOH</w:t>
      </w:r>
      <w:r w:rsidR="00F15AFF">
        <w:rPr>
          <w:b/>
          <w:color w:val="FF0000"/>
          <w:sz w:val="16"/>
          <w:szCs w:val="16"/>
        </w:rPr>
        <w:t>Y</w:t>
      </w:r>
      <w:r>
        <w:rPr>
          <w:b/>
          <w:sz w:val="16"/>
          <w:szCs w:val="16"/>
        </w:rPr>
        <w:tab/>
      </w:r>
      <w:r w:rsidR="00C476B4" w:rsidRPr="00C476B4">
        <w:rPr>
          <w:rFonts w:asciiTheme="minorHAnsi" w:hAnsiTheme="minorHAnsi" w:cstheme="minorHAnsi"/>
          <w:szCs w:val="20"/>
        </w:rPr>
        <w:t>Poptavka_klice_30 let svobody</w:t>
      </w:r>
      <w:bookmarkStart w:id="0" w:name="_GoBack"/>
      <w:bookmarkEnd w:id="0"/>
    </w:p>
    <w:sectPr w:rsidR="003F5463" w:rsidRPr="00B76277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12F" w:rsidRDefault="00A6412F" w:rsidP="0018303A">
      <w:pPr>
        <w:spacing w:line="240" w:lineRule="auto"/>
      </w:pPr>
      <w:r>
        <w:separator/>
      </w:r>
    </w:p>
  </w:endnote>
  <w:endnote w:type="continuationSeparator" w:id="0">
    <w:p w:rsidR="00A6412F" w:rsidRDefault="00A6412F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8C5493" w:rsidRDefault="0016104A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C476B4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8C5493" w:rsidRDefault="0016104A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F353E9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12F" w:rsidRDefault="00A6412F" w:rsidP="0018303A">
      <w:pPr>
        <w:spacing w:line="240" w:lineRule="auto"/>
      </w:pPr>
      <w:r>
        <w:separator/>
      </w:r>
    </w:p>
  </w:footnote>
  <w:footnote w:type="continuationSeparator" w:id="0">
    <w:p w:rsidR="00A6412F" w:rsidRDefault="00A6412F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 xml:space="preserve">Kancelář </w:t>
    </w:r>
    <w:r>
      <w:rPr>
        <w:color w:val="auto"/>
      </w:rPr>
      <w:t>marketingu a cestovního ruchu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741343C"/>
    <w:multiLevelType w:val="hybridMultilevel"/>
    <w:tmpl w:val="2C1A6A40"/>
    <w:lvl w:ilvl="0" w:tplc="31725D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1564B"/>
    <w:multiLevelType w:val="hybridMultilevel"/>
    <w:tmpl w:val="58E84018"/>
    <w:lvl w:ilvl="0" w:tplc="6CB27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B1F19"/>
    <w:rsid w:val="000B6B63"/>
    <w:rsid w:val="000C4FE4"/>
    <w:rsid w:val="00130166"/>
    <w:rsid w:val="001524C4"/>
    <w:rsid w:val="0016104A"/>
    <w:rsid w:val="001724F7"/>
    <w:rsid w:val="001759A7"/>
    <w:rsid w:val="0018303A"/>
    <w:rsid w:val="001946C5"/>
    <w:rsid w:val="001D3E20"/>
    <w:rsid w:val="001E7250"/>
    <w:rsid w:val="00217AF7"/>
    <w:rsid w:val="002401BD"/>
    <w:rsid w:val="0024060C"/>
    <w:rsid w:val="002422EB"/>
    <w:rsid w:val="00267537"/>
    <w:rsid w:val="002827ED"/>
    <w:rsid w:val="00284095"/>
    <w:rsid w:val="00286AC5"/>
    <w:rsid w:val="00295E6E"/>
    <w:rsid w:val="002A398E"/>
    <w:rsid w:val="002A770F"/>
    <w:rsid w:val="002D0D4B"/>
    <w:rsid w:val="002E300B"/>
    <w:rsid w:val="002F0A6E"/>
    <w:rsid w:val="003117B5"/>
    <w:rsid w:val="00345C8A"/>
    <w:rsid w:val="003621BB"/>
    <w:rsid w:val="003650C8"/>
    <w:rsid w:val="00370FF8"/>
    <w:rsid w:val="00394D75"/>
    <w:rsid w:val="00394F66"/>
    <w:rsid w:val="003D4B20"/>
    <w:rsid w:val="003F3B4E"/>
    <w:rsid w:val="003F5463"/>
    <w:rsid w:val="004069DE"/>
    <w:rsid w:val="004133C6"/>
    <w:rsid w:val="004341A5"/>
    <w:rsid w:val="00445797"/>
    <w:rsid w:val="00453519"/>
    <w:rsid w:val="00461742"/>
    <w:rsid w:val="00485CC6"/>
    <w:rsid w:val="004D7717"/>
    <w:rsid w:val="004E4ED9"/>
    <w:rsid w:val="004E5AD0"/>
    <w:rsid w:val="004E5B33"/>
    <w:rsid w:val="00511FC1"/>
    <w:rsid w:val="005156A4"/>
    <w:rsid w:val="0052393A"/>
    <w:rsid w:val="00545F28"/>
    <w:rsid w:val="0055317B"/>
    <w:rsid w:val="00577A0C"/>
    <w:rsid w:val="00587D54"/>
    <w:rsid w:val="005C0A44"/>
    <w:rsid w:val="005E11BB"/>
    <w:rsid w:val="00615329"/>
    <w:rsid w:val="00620AD3"/>
    <w:rsid w:val="00644837"/>
    <w:rsid w:val="006543C2"/>
    <w:rsid w:val="00656404"/>
    <w:rsid w:val="0067254A"/>
    <w:rsid w:val="00685703"/>
    <w:rsid w:val="006D4B4D"/>
    <w:rsid w:val="006E09B8"/>
    <w:rsid w:val="006E287A"/>
    <w:rsid w:val="00750FC1"/>
    <w:rsid w:val="007653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C5493"/>
    <w:rsid w:val="008F02B9"/>
    <w:rsid w:val="0091285D"/>
    <w:rsid w:val="0095545A"/>
    <w:rsid w:val="00964D84"/>
    <w:rsid w:val="00967C28"/>
    <w:rsid w:val="009A2C3D"/>
    <w:rsid w:val="009A685B"/>
    <w:rsid w:val="009D6F58"/>
    <w:rsid w:val="00A00883"/>
    <w:rsid w:val="00A20EBD"/>
    <w:rsid w:val="00A46C6C"/>
    <w:rsid w:val="00A6412F"/>
    <w:rsid w:val="00A82CA4"/>
    <w:rsid w:val="00A87651"/>
    <w:rsid w:val="00A94223"/>
    <w:rsid w:val="00B0341A"/>
    <w:rsid w:val="00B11578"/>
    <w:rsid w:val="00B20A02"/>
    <w:rsid w:val="00B43060"/>
    <w:rsid w:val="00B55B76"/>
    <w:rsid w:val="00B601B1"/>
    <w:rsid w:val="00B64224"/>
    <w:rsid w:val="00B66EF3"/>
    <w:rsid w:val="00B748BD"/>
    <w:rsid w:val="00B76277"/>
    <w:rsid w:val="00B76C73"/>
    <w:rsid w:val="00B770D3"/>
    <w:rsid w:val="00BA50DE"/>
    <w:rsid w:val="00BC373F"/>
    <w:rsid w:val="00BC4092"/>
    <w:rsid w:val="00BD747F"/>
    <w:rsid w:val="00C25741"/>
    <w:rsid w:val="00C476B4"/>
    <w:rsid w:val="00C529A1"/>
    <w:rsid w:val="00CB5E9C"/>
    <w:rsid w:val="00CE3161"/>
    <w:rsid w:val="00CE7DDE"/>
    <w:rsid w:val="00D26D02"/>
    <w:rsid w:val="00D5274F"/>
    <w:rsid w:val="00D80164"/>
    <w:rsid w:val="00D92A5D"/>
    <w:rsid w:val="00DC479F"/>
    <w:rsid w:val="00DC53C4"/>
    <w:rsid w:val="00DD27C1"/>
    <w:rsid w:val="00DE465B"/>
    <w:rsid w:val="00DF18C1"/>
    <w:rsid w:val="00DF66CC"/>
    <w:rsid w:val="00DF7C2A"/>
    <w:rsid w:val="00E04875"/>
    <w:rsid w:val="00E36CB4"/>
    <w:rsid w:val="00E8097D"/>
    <w:rsid w:val="00F019DB"/>
    <w:rsid w:val="00F15AFF"/>
    <w:rsid w:val="00F228CC"/>
    <w:rsid w:val="00F353E9"/>
    <w:rsid w:val="00FC2461"/>
    <w:rsid w:val="00FC71B3"/>
    <w:rsid w:val="00FE0D5C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BEAFC0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295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VYMENA\PAURIK\JVS_2019\2_Dopisy_MMB_wmf\02_Vn&#283;j&#353;&#237;%20dopis%201_samostatna%20pusobnost_JVS_2019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02_Vnější dopis 1_samostatna pusobnost_JVS_2019</Template>
  <TotalTime>68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Novotná Lenka</cp:lastModifiedBy>
  <cp:revision>19</cp:revision>
  <cp:lastPrinted>2019-09-16T08:03:00Z</cp:lastPrinted>
  <dcterms:created xsi:type="dcterms:W3CDTF">2019-05-06T14:08:00Z</dcterms:created>
  <dcterms:modified xsi:type="dcterms:W3CDTF">2019-09-16T10:00:00Z</dcterms:modified>
</cp:coreProperties>
</file>